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E144B" w14:textId="31EF3173" w:rsidR="00DF4742" w:rsidRPr="006250DA" w:rsidRDefault="006250DA">
      <w:pPr>
        <w:rPr>
          <w:lang w:val="de-DE"/>
        </w:rPr>
      </w:pPr>
      <w:r>
        <w:rPr>
          <w:lang w:val="de-DE"/>
        </w:rPr>
        <w:t>This is a dotx</w:t>
      </w:r>
    </w:p>
    <w:sectPr w:rsidR="00DF4742" w:rsidRPr="006250DA">
      <w:headerReference w:type="even" r:id="rId6"/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A65AA" w14:textId="77777777" w:rsidR="00A71A10" w:rsidRDefault="00A71A10" w:rsidP="006250DA">
      <w:pPr>
        <w:spacing w:after="0" w:line="240" w:lineRule="auto"/>
      </w:pPr>
      <w:r>
        <w:separator/>
      </w:r>
    </w:p>
  </w:endnote>
  <w:endnote w:type="continuationSeparator" w:id="0">
    <w:p w14:paraId="0222DB34" w14:textId="77777777" w:rsidR="00A71A10" w:rsidRDefault="00A71A10" w:rsidP="00625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BE626" w14:textId="77777777" w:rsidR="00A71A10" w:rsidRDefault="00A71A10" w:rsidP="006250DA">
      <w:pPr>
        <w:spacing w:after="0" w:line="240" w:lineRule="auto"/>
      </w:pPr>
      <w:r>
        <w:separator/>
      </w:r>
    </w:p>
  </w:footnote>
  <w:footnote w:type="continuationSeparator" w:id="0">
    <w:p w14:paraId="535D1DF8" w14:textId="77777777" w:rsidR="00A71A10" w:rsidRDefault="00A71A10" w:rsidP="006250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9A297" w14:textId="1026E42E" w:rsidR="006250DA" w:rsidRDefault="006250D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F0C643F" wp14:editId="6D405F16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37870" cy="179705"/>
              <wp:effectExtent l="0" t="241300" r="0" b="239395"/>
              <wp:wrapNone/>
              <wp:docPr id="1350929382" name="Text Box 2" descr="Public content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737870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E7A30B" w14:textId="7866C4C5" w:rsidR="006250DA" w:rsidRPr="006250DA" w:rsidRDefault="006250DA" w:rsidP="006250D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6250D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Public content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0C643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 content" style="position:absolute;margin-left:0;margin-top:0;width:58.1pt;height:14.15pt;rotation:-45;z-index:-251657216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" filled="f" stroked="f">
              <v:fill o:detectmouseclick="t"/>
              <v:textbox style="mso-fit-shape-to-text:t" inset="0,0,0,0">
                <w:txbxContent>
                  <w:p w14:paraId="53E7A30B" w14:textId="7866C4C5" w:rsidR="006250DA" w:rsidRPr="006250DA" w:rsidRDefault="006250DA" w:rsidP="006250D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6250D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Public content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329D7" w14:textId="056F16F5" w:rsidR="006250DA" w:rsidRDefault="006250D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1D07333" wp14:editId="0B1D8A8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37870" cy="179705"/>
              <wp:effectExtent l="0" t="241300" r="0" b="239395"/>
              <wp:wrapNone/>
              <wp:docPr id="1719585822" name="Text Box 3" descr="Public content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737870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E12B00" w14:textId="0E3B65E3" w:rsidR="006250DA" w:rsidRPr="006250DA" w:rsidRDefault="006250DA" w:rsidP="006250D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6250D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Public content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D0733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 content" style="position:absolute;margin-left:0;margin-top:0;width:58.1pt;height:14.15pt;rotation:-45;z-index:-251656192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" filled="f" stroked="f">
              <v:fill o:detectmouseclick="t"/>
              <v:textbox style="mso-fit-shape-to-text:t" inset="0,0,0,0">
                <w:txbxContent>
                  <w:p w14:paraId="39E12B00" w14:textId="0E3B65E3" w:rsidR="006250DA" w:rsidRPr="006250DA" w:rsidRDefault="006250DA" w:rsidP="006250D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6250D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Public content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B9BD7" w14:textId="46283A68" w:rsidR="006250DA" w:rsidRDefault="006250D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0557543" wp14:editId="5D465306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37870" cy="179705"/>
              <wp:effectExtent l="0" t="241300" r="0" b="239395"/>
              <wp:wrapNone/>
              <wp:docPr id="842693168" name="Text Box 1" descr="Public content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737870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FA4A40" w14:textId="02FF4AA0" w:rsidR="006250DA" w:rsidRPr="006250DA" w:rsidRDefault="006250DA" w:rsidP="006250D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6250D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Public content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55754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ublic content" style="position:absolute;margin-left:0;margin-top:0;width:58.1pt;height:14.15pt;rotation:-45;z-index:-251658240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" filled="f" stroked="f">
              <v:fill o:detectmouseclick="t"/>
              <v:textbox style="mso-fit-shape-to-text:t" inset="0,0,0,0">
                <w:txbxContent>
                  <w:p w14:paraId="1EFA4A40" w14:textId="02FF4AA0" w:rsidR="006250DA" w:rsidRPr="006250DA" w:rsidRDefault="006250DA" w:rsidP="006250D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6250D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Public content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0DA"/>
    <w:rsid w:val="006250DA"/>
    <w:rsid w:val="007F3662"/>
    <w:rsid w:val="00A71A10"/>
    <w:rsid w:val="00DF4742"/>
    <w:rsid w:val="00FA5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AE9D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0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0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0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0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0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0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0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0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0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0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0D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250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This is a dotx.dotx</Template>
  <TotalTime>1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STRY58671739-owner</dc:creator>
  <cp:keywords/>
  <dc:description/>
  <cp:lastModifiedBy>STRY58671739-owner</cp:lastModifiedBy>
  <cp:revision>1</cp:revision>
  <dcterms:created xsi:type="dcterms:W3CDTF">2025-03-12T12:31:00Z</dcterms:created>
  <dcterms:modified xsi:type="dcterms:W3CDTF">2025-03-12T12:32:00Z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WatermarkShapeIds">
    <vt:lpwstr>323a7a30,50858be6,667ecc1e</vt:lpwstr>
  </property>
  <property fmtid="{D5CDD505-2E9C-101B-9397-08002B2CF9AE}" pid="3" name="ClassificationWatermarkFontProps">
    <vt:lpwstr>#000000,10,Calibri</vt:lpwstr>
  </property>
  <property fmtid="{D5CDD505-2E9C-101B-9397-08002B2CF9AE}" pid="4" name="ClassificationWatermarkText">
    <vt:lpwstr>Public content</vt:lpwstr>
  </property>
  <property fmtid="{D5CDD505-2E9C-101B-9397-08002B2CF9AE}" pid="5" name="MSIP_Label_6e3f32f4-cd6f-43cc-b1d3-1e70a03f2aef_Enabled">
    <vt:lpwstr>true</vt:lpwstr>
  </property>
  <property fmtid="{D5CDD505-2E9C-101B-9397-08002B2CF9AE}" pid="6" name="MSIP_Label_6e3f32f4-cd6f-43cc-b1d3-1e70a03f2aef_SetDate">
    <vt:lpwstr>2025-03-12T12:32:04Z</vt:lpwstr>
  </property>
  <property fmtid="{D5CDD505-2E9C-101B-9397-08002B2CF9AE}" pid="7" name="MSIP_Label_6e3f32f4-cd6f-43cc-b1d3-1e70a03f2aef_Method">
    <vt:lpwstr>Standard</vt:lpwstr>
  </property>
  <property fmtid="{D5CDD505-2E9C-101B-9397-08002B2CF9AE}" pid="8" name="MSIP_Label_6e3f32f4-cd6f-43cc-b1d3-1e70a03f2aef_Name">
    <vt:lpwstr>Suva Projekt Label</vt:lpwstr>
  </property>
  <property fmtid="{D5CDD505-2E9C-101B-9397-08002B2CF9AE}" pid="9" name="MSIP_Label_6e3f32f4-cd6f-43cc-b1d3-1e70a03f2aef_SiteId">
    <vt:lpwstr>01cf2f9a-f4d0-4a07-9a84-f5f06aff4442</vt:lpwstr>
  </property>
  <property fmtid="{D5CDD505-2E9C-101B-9397-08002B2CF9AE}" pid="10" name="MSIP_Label_6e3f32f4-cd6f-43cc-b1d3-1e70a03f2aef_ActionId">
    <vt:lpwstr>f8065005-c4e3-48df-95e7-6c0ada5dec02</vt:lpwstr>
  </property>
  <property fmtid="{D5CDD505-2E9C-101B-9397-08002B2CF9AE}" pid="11" name="MSIP_Label_6e3f32f4-cd6f-43cc-b1d3-1e70a03f2aef_ContentBits">
    <vt:lpwstr>4</vt:lpwstr>
  </property>
  <property fmtid="{D5CDD505-2E9C-101B-9397-08002B2CF9AE}" pid="12" name="MSIP_Label_6e3f32f4-cd6f-43cc-b1d3-1e70a03f2aef_Tag">
    <vt:lpwstr>50, 3, 0, 1</vt:lpwstr>
  </property>
</Properties>
</file>